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="137" w:tblpY="2014"/>
        <w:tblW w:w="16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76"/>
        <w:gridCol w:w="1419"/>
        <w:gridCol w:w="9228"/>
        <w:gridCol w:w="3124"/>
      </w:tblGrid>
      <w:tr w:rsidR="00E07A88" w:rsidRPr="00D76763" w:rsidTr="00D76763">
        <w:trPr>
          <w:trHeight w:val="1550"/>
        </w:trPr>
        <w:tc>
          <w:tcPr>
            <w:tcW w:w="16047" w:type="dxa"/>
            <w:gridSpan w:val="4"/>
          </w:tcPr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D76763">
              <w:rPr>
                <w:rFonts w:ascii="Times New Roman" w:hAnsi="Times New Roman"/>
                <w:b/>
                <w:sz w:val="32"/>
                <w:szCs w:val="32"/>
              </w:rPr>
              <w:t xml:space="preserve">Расписание </w:t>
            </w:r>
          </w:p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76763">
              <w:rPr>
                <w:rFonts w:ascii="Times New Roman" w:hAnsi="Times New Roman"/>
                <w:b/>
                <w:sz w:val="24"/>
                <w:szCs w:val="24"/>
              </w:rPr>
              <w:t>дистанционных занятий для спортсменов группы НП-2  МАУ СШОР «ЯР ЧАЛЛЫ» на период с 1 по 20 июня 2020 года</w:t>
            </w:r>
          </w:p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76763">
              <w:rPr>
                <w:rFonts w:ascii="Times New Roman" w:hAnsi="Times New Roman"/>
                <w:b/>
                <w:sz w:val="24"/>
                <w:szCs w:val="24"/>
              </w:rPr>
              <w:t>тренера по легкой атлетике Галкина-Самитова А.С.</w:t>
            </w:r>
          </w:p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07A88" w:rsidRPr="00D76763" w:rsidTr="00D76763">
        <w:trPr>
          <w:trHeight w:val="630"/>
        </w:trPr>
        <w:tc>
          <w:tcPr>
            <w:tcW w:w="2276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Дистанционное задание</w:t>
            </w: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Формы контроля</w:t>
            </w:r>
          </w:p>
        </w:tc>
        <w:bookmarkStart w:id="0" w:name="_GoBack"/>
        <w:bookmarkEnd w:id="0"/>
      </w:tr>
      <w:tr w:rsidR="00E07A88" w:rsidRPr="00D76763" w:rsidTr="00D76763">
        <w:trPr>
          <w:trHeight w:val="836"/>
        </w:trPr>
        <w:tc>
          <w:tcPr>
            <w:tcW w:w="2276" w:type="dxa"/>
            <w:vMerge w:val="restart"/>
          </w:tcPr>
          <w:p w:rsidR="00E07A88" w:rsidRPr="00D76763" w:rsidRDefault="00E07A88" w:rsidP="00D76763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НП-2</w:t>
            </w: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1.06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Разминка.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Ходьба  - 1 мин.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Бег на месте – 2 мин.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Круговые движения руками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Наклоны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вперед – 10 повт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 стороны – 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вперед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 стороны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назад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Комплекс упражнений №1 (ОФП)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1.Сгибание туловища из и.п.лежа на спине , руки за голову – 20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2. Глубокие  приседания – 30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3. Упражнения «планка» - 30 сек.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4.Прыжки со скакалкой – 1 минута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5. Сгибание и разгибание рук в упоре лежа -15 раз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7. Бег на месте с высоким подниманием бедра в быстром темпе – 30 сек.</w:t>
            </w:r>
          </w:p>
          <w:p w:rsidR="00E07A88" w:rsidRPr="00D76763" w:rsidRDefault="00E07A88" w:rsidP="00D7676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07A88" w:rsidRPr="00D76763" w:rsidTr="00D76763">
        <w:trPr>
          <w:trHeight w:val="849"/>
        </w:trPr>
        <w:tc>
          <w:tcPr>
            <w:tcW w:w="2276" w:type="dxa"/>
            <w:vMerge/>
          </w:tcPr>
          <w:p w:rsidR="00E07A88" w:rsidRPr="00D76763" w:rsidRDefault="00E07A88" w:rsidP="00D7676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2.06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Разминка.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Ходьба  - 1 мин.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Бег на месте – 2 мин.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Круговые движения руками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Наклоны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вперед – 10 повт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 стороны – 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вперед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 стороны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назад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Комплекс упражнений №6 (с гимнастической палкой)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E07A88" w:rsidRPr="00D76763" w:rsidRDefault="00E07A88" w:rsidP="00D7676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</w:t>
            </w: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07A88" w:rsidRPr="00D76763" w:rsidTr="00D76763">
        <w:trPr>
          <w:trHeight w:val="861"/>
        </w:trPr>
        <w:tc>
          <w:tcPr>
            <w:tcW w:w="2276" w:type="dxa"/>
            <w:vMerge/>
          </w:tcPr>
          <w:p w:rsidR="00E07A88" w:rsidRPr="00D76763" w:rsidRDefault="00E07A88" w:rsidP="00D7676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3.06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Разминка.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Ходьба  - 1 мин.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Бег на месте – 2 мин.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Круговые движения руками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Наклоны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вперед – 10 повт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 стороны – 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вперед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 стороны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назад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Комплекс упражнений №4 (со скакалкой)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4. Прыжки на одной ноге через скакалку с промежуточным прыжком ( скакалку вращать вперед) -45 сек.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7.  Упражнение  «планка» - 30 сек.</w:t>
            </w:r>
          </w:p>
          <w:p w:rsidR="00E07A88" w:rsidRPr="00D76763" w:rsidRDefault="00E07A88" w:rsidP="00D7676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07A88" w:rsidRPr="00D76763" w:rsidTr="00D76763">
        <w:trPr>
          <w:trHeight w:val="643"/>
        </w:trPr>
        <w:tc>
          <w:tcPr>
            <w:tcW w:w="2276" w:type="dxa"/>
            <w:vMerge/>
          </w:tcPr>
          <w:p w:rsidR="00E07A88" w:rsidRPr="00D76763" w:rsidRDefault="00E07A88" w:rsidP="00D7676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4.06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Разминка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4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4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4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4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4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4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E07A88" w:rsidRPr="00D76763" w:rsidRDefault="00E07A88" w:rsidP="00D767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sz w:val="24"/>
                <w:szCs w:val="24"/>
              </w:rPr>
              <w:t>Комплекс упражнений №1</w:t>
            </w: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07A88" w:rsidRPr="00D76763" w:rsidTr="00D76763">
        <w:trPr>
          <w:trHeight w:val="849"/>
        </w:trPr>
        <w:tc>
          <w:tcPr>
            <w:tcW w:w="2276" w:type="dxa"/>
            <w:vMerge/>
          </w:tcPr>
          <w:p w:rsidR="00E07A88" w:rsidRPr="00D76763" w:rsidRDefault="00E07A88" w:rsidP="00D7676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6.06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Разминка.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Ходьба  - 1 мин.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Бег на месте – 2 мин.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Круговые движения руками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Наклоны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вперед – 10 повт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 стороны – 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вперед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 стороны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назад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Комплекс упражнений №6 (с гимнастической палкой)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E07A88" w:rsidRPr="00D76763" w:rsidRDefault="00E07A88" w:rsidP="00D7676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</w:t>
            </w: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07A88" w:rsidRPr="00D76763" w:rsidTr="00D76763">
        <w:trPr>
          <w:trHeight w:val="836"/>
        </w:trPr>
        <w:tc>
          <w:tcPr>
            <w:tcW w:w="2276" w:type="dxa"/>
            <w:vMerge/>
          </w:tcPr>
          <w:p w:rsidR="00E07A88" w:rsidRPr="00D76763" w:rsidRDefault="00E07A88" w:rsidP="00D76763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8.06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Подведение итогов недели</w:t>
            </w: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ZOOM</w:t>
            </w:r>
          </w:p>
        </w:tc>
      </w:tr>
      <w:tr w:rsidR="00E07A88" w:rsidRPr="00D76763" w:rsidTr="00D76763">
        <w:trPr>
          <w:trHeight w:val="849"/>
        </w:trPr>
        <w:tc>
          <w:tcPr>
            <w:tcW w:w="2276" w:type="dxa"/>
            <w:vMerge/>
          </w:tcPr>
          <w:p w:rsidR="00E07A88" w:rsidRPr="00D76763" w:rsidRDefault="00E07A88" w:rsidP="00D7676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9.06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Разминка.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Ходьба  - 1 мин.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Бег на месте – 2 мин.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Круговые движения руками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Наклоны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вперед – 10 повт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 стороны – 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вперед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 стороны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назад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Комплекс упражнений №4 (со скакалкой)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4. Прыжки на одной ноге через скакалку с промежуточным прыжком ( скакалку вращать вперед) -45 сек.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E07A88" w:rsidRPr="00D76763" w:rsidRDefault="00E07A88" w:rsidP="00D7676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sz w:val="24"/>
                <w:szCs w:val="24"/>
              </w:rPr>
              <w:t>7.  Упражнение  «планка» - 30 сек</w:t>
            </w: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07A88" w:rsidRPr="00D76763" w:rsidTr="00D76763">
        <w:trPr>
          <w:trHeight w:val="849"/>
        </w:trPr>
        <w:tc>
          <w:tcPr>
            <w:tcW w:w="2276" w:type="dxa"/>
            <w:vMerge/>
          </w:tcPr>
          <w:p w:rsidR="00E07A88" w:rsidRPr="00D76763" w:rsidRDefault="00E07A88" w:rsidP="00D7676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10.06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Разминка.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Ходьба  - 1 мин.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Бег на месте – 2 мин.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Круговые движения руками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Наклоны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вперед – 10 повт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 стороны – 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вперед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 стороны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назад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Комплекс упражнений №1 (ОФП)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1.Сгибание туловища из и.п.лежа на спине , руки за голову – 20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2. Глубокие  приседания – 30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3. Упражнения «планка» - 30 сек.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4.Прыжки со скакалкой – 1 минута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5. Сгибание и разгибание рук в упоре лежа -15 раз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7. Бег на месте с высоким подниманием бедра в быстром темпе – 30 сек.</w:t>
            </w:r>
          </w:p>
          <w:p w:rsidR="00E07A88" w:rsidRPr="00D76763" w:rsidRDefault="00E07A88" w:rsidP="00D7676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07A88" w:rsidRPr="00D76763" w:rsidTr="00D76763">
        <w:trPr>
          <w:trHeight w:val="849"/>
        </w:trPr>
        <w:tc>
          <w:tcPr>
            <w:tcW w:w="2276" w:type="dxa"/>
            <w:vMerge/>
          </w:tcPr>
          <w:p w:rsidR="00E07A88" w:rsidRPr="00D76763" w:rsidRDefault="00E07A88" w:rsidP="00D7676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11.06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Разминка.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Ходьба  - 1 мин.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Бег на месте – 2 мин.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Круговые движения руками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Наклоны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вперед – 10 повт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 стороны – 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вперед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 стороны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назад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Комплекс упражнений №6 (с гимнастической палкой)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</w:t>
            </w:r>
          </w:p>
          <w:p w:rsidR="00E07A88" w:rsidRPr="00D76763" w:rsidRDefault="00E07A88" w:rsidP="00D7676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Сообщения о работе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07A88" w:rsidRPr="00D76763" w:rsidTr="00D76763">
        <w:trPr>
          <w:trHeight w:val="1222"/>
        </w:trPr>
        <w:tc>
          <w:tcPr>
            <w:tcW w:w="2276" w:type="dxa"/>
            <w:vMerge/>
          </w:tcPr>
          <w:p w:rsidR="00E07A88" w:rsidRPr="00D76763" w:rsidRDefault="00E07A88" w:rsidP="00D7676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13.06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Разминка.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Ходьба  - 1 мин.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Бег на месте – 2 мин.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Круговые движения руками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Наклоны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вперед – 10 повт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 стороны – 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вперед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 стороны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назад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Комплекс упражнений №4 (со скакалкой)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4. Прыжки на одной ноге через скакалку с промежуточным прыжком ( скакалку вращать вперед) -45 сек.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7.  Упражнение  «планка» - 30 сек.</w:t>
            </w:r>
          </w:p>
          <w:p w:rsidR="00E07A88" w:rsidRPr="00D76763" w:rsidRDefault="00E07A88" w:rsidP="00D7676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07A88" w:rsidRPr="00D76763" w:rsidTr="00D76763">
        <w:trPr>
          <w:trHeight w:val="1222"/>
        </w:trPr>
        <w:tc>
          <w:tcPr>
            <w:tcW w:w="2276" w:type="dxa"/>
            <w:vMerge w:val="restart"/>
          </w:tcPr>
          <w:p w:rsidR="00E07A88" w:rsidRPr="00D76763" w:rsidRDefault="00E07A88" w:rsidP="00D767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15.06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Разминка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5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5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5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5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5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5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E07A88" w:rsidRPr="00D76763" w:rsidRDefault="00E07A88" w:rsidP="00D767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sz w:val="24"/>
                <w:szCs w:val="24"/>
              </w:rPr>
              <w:t>Комплекс упражнений №1</w:t>
            </w: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07A88" w:rsidRPr="00D76763" w:rsidTr="00D76763">
        <w:trPr>
          <w:trHeight w:val="1222"/>
        </w:trPr>
        <w:tc>
          <w:tcPr>
            <w:tcW w:w="2276" w:type="dxa"/>
            <w:vMerge/>
          </w:tcPr>
          <w:p w:rsidR="00E07A88" w:rsidRPr="00D76763" w:rsidRDefault="00E07A88" w:rsidP="00D767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16.06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Подведение итогов недели</w:t>
            </w: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ZOOM</w:t>
            </w:r>
          </w:p>
        </w:tc>
      </w:tr>
      <w:tr w:rsidR="00E07A88" w:rsidRPr="00D76763" w:rsidTr="00D76763">
        <w:trPr>
          <w:trHeight w:val="1222"/>
        </w:trPr>
        <w:tc>
          <w:tcPr>
            <w:tcW w:w="2276" w:type="dxa"/>
            <w:vMerge/>
          </w:tcPr>
          <w:p w:rsidR="00E07A88" w:rsidRPr="00D76763" w:rsidRDefault="00E07A88" w:rsidP="00D767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17.06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Разминка.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Ходьба  - 1 мин.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Бег на месте – 2 мин.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Круговые движения руками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Наклоны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вперед – 10 повт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 стороны – 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вперед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 стороны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назад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Комплекс упражнений №6 (с гимнастической палкой)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4. И.п. – палку вниз. 1- выпад левой ногой вперед, палку вниз;2- наклон вперед, палку вниз; 3- прогнуться, палку вверх; 4 – и.п. по 15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E07A88" w:rsidRPr="00D76763" w:rsidRDefault="00E07A88" w:rsidP="00D767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</w:t>
            </w: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07A88" w:rsidRPr="00D76763" w:rsidTr="00D76763">
        <w:trPr>
          <w:trHeight w:val="1222"/>
        </w:trPr>
        <w:tc>
          <w:tcPr>
            <w:tcW w:w="2276" w:type="dxa"/>
            <w:vMerge/>
          </w:tcPr>
          <w:p w:rsidR="00E07A88" w:rsidRPr="00D76763" w:rsidRDefault="00E07A88" w:rsidP="00D767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18.06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Разминка.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Ходьба  - 1 мин.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Бег на месте – 2 мин.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Круговые движения руками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Наклоны –10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вперед – 10 повт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Выпады в стороны – 10 повт.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вперед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в стороны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Махи назад – по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Комплекс упражнений №1 (ОФП)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1.Сгибание туловища из и.п.лежа на спине , руки за голову – 20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2. Глубокие  приседания – 30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3. Упражнения «планка» - 30 сек.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4.Прыжки со скакалкой – 1 минута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 xml:space="preserve">5. Сгибание и разгибание рук в упоре лежа -15 раз 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7. Бег на месте с высоким подниманием бедра в быстром темпе – 30 сек.</w:t>
            </w:r>
          </w:p>
          <w:p w:rsidR="00E07A88" w:rsidRPr="00D76763" w:rsidRDefault="00E07A88" w:rsidP="00D767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07A88" w:rsidRPr="00D76763" w:rsidTr="00D76763">
        <w:trPr>
          <w:trHeight w:val="1222"/>
        </w:trPr>
        <w:tc>
          <w:tcPr>
            <w:tcW w:w="2276" w:type="dxa"/>
            <w:vMerge/>
          </w:tcPr>
          <w:p w:rsidR="00E07A88" w:rsidRPr="00D76763" w:rsidRDefault="00E07A88" w:rsidP="00D767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9" w:type="dxa"/>
          </w:tcPr>
          <w:p w:rsidR="00E07A88" w:rsidRPr="00D76763" w:rsidRDefault="00E07A88" w:rsidP="00D767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>20.06</w:t>
            </w:r>
          </w:p>
        </w:tc>
        <w:tc>
          <w:tcPr>
            <w:tcW w:w="9228" w:type="dxa"/>
          </w:tcPr>
          <w:p w:rsidR="00E07A88" w:rsidRPr="00D76763" w:rsidRDefault="00E07A88" w:rsidP="00D76763">
            <w:p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Разминка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6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Круговые движения обеими руками вперед и назад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6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6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6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6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E07A88" w:rsidRPr="00D76763" w:rsidRDefault="00E07A88" w:rsidP="00D76763">
            <w:pPr>
              <w:pStyle w:val="ListParagraph"/>
              <w:numPr>
                <w:ilvl w:val="0"/>
                <w:numId w:val="6"/>
              </w:numPr>
              <w:tabs>
                <w:tab w:val="left" w:pos="3660"/>
              </w:tabs>
              <w:spacing w:after="0" w:line="240" w:lineRule="auto"/>
              <w:rPr>
                <w:sz w:val="24"/>
                <w:szCs w:val="24"/>
              </w:rPr>
            </w:pPr>
            <w:r w:rsidRPr="00D76763">
              <w:rPr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E07A88" w:rsidRPr="00D76763" w:rsidRDefault="00E07A88" w:rsidP="00D76763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sz w:val="24"/>
                <w:szCs w:val="24"/>
              </w:rPr>
              <w:t>Комплекс упражнений №1</w:t>
            </w:r>
          </w:p>
        </w:tc>
        <w:tc>
          <w:tcPr>
            <w:tcW w:w="3124" w:type="dxa"/>
          </w:tcPr>
          <w:p w:rsidR="00E07A88" w:rsidRPr="00D76763" w:rsidRDefault="00E07A88" w:rsidP="00D7676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6763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D76763">
              <w:rPr>
                <w:rFonts w:ascii="Times New Roman" w:hAnsi="Times New Roman"/>
                <w:sz w:val="26"/>
                <w:szCs w:val="26"/>
                <w:lang w:val="en-US"/>
              </w:rPr>
              <w:t>ZOOM</w:t>
            </w:r>
          </w:p>
        </w:tc>
      </w:tr>
    </w:tbl>
    <w:p w:rsidR="00E07A88" w:rsidRPr="00F22158" w:rsidRDefault="00E07A88" w:rsidP="00F22158">
      <w:pPr>
        <w:rPr>
          <w:sz w:val="26"/>
          <w:szCs w:val="26"/>
        </w:rPr>
      </w:pPr>
    </w:p>
    <w:sectPr w:rsidR="00E07A88" w:rsidRPr="00F22158" w:rsidSect="00F22158">
      <w:pgSz w:w="16838" w:h="11906" w:orient="landscape"/>
      <w:pgMar w:top="709" w:right="1134" w:bottom="142" w:left="28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7A88" w:rsidRDefault="00E07A88" w:rsidP="00E0713D">
      <w:pPr>
        <w:spacing w:after="0" w:line="240" w:lineRule="auto"/>
      </w:pPr>
      <w:r>
        <w:separator/>
      </w:r>
    </w:p>
  </w:endnote>
  <w:endnote w:type="continuationSeparator" w:id="0">
    <w:p w:rsidR="00E07A88" w:rsidRDefault="00E07A88" w:rsidP="00E07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7A88" w:rsidRDefault="00E07A88" w:rsidP="00E0713D">
      <w:pPr>
        <w:spacing w:after="0" w:line="240" w:lineRule="auto"/>
      </w:pPr>
      <w:r>
        <w:separator/>
      </w:r>
    </w:p>
  </w:footnote>
  <w:footnote w:type="continuationSeparator" w:id="0">
    <w:p w:rsidR="00E07A88" w:rsidRDefault="00E07A88" w:rsidP="00E071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73B6E16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8BF24E5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AC76BD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2267"/>
    <w:rsid w:val="000D4840"/>
    <w:rsid w:val="00110BD6"/>
    <w:rsid w:val="00130C15"/>
    <w:rsid w:val="00140AAD"/>
    <w:rsid w:val="00237893"/>
    <w:rsid w:val="002B128E"/>
    <w:rsid w:val="002C5EC1"/>
    <w:rsid w:val="00360638"/>
    <w:rsid w:val="00385091"/>
    <w:rsid w:val="00394E3A"/>
    <w:rsid w:val="00523888"/>
    <w:rsid w:val="005A1D99"/>
    <w:rsid w:val="005C0ABA"/>
    <w:rsid w:val="00660A6D"/>
    <w:rsid w:val="007200D5"/>
    <w:rsid w:val="00730740"/>
    <w:rsid w:val="00795650"/>
    <w:rsid w:val="007E63E1"/>
    <w:rsid w:val="00806237"/>
    <w:rsid w:val="00891242"/>
    <w:rsid w:val="009104D1"/>
    <w:rsid w:val="009545AA"/>
    <w:rsid w:val="00962267"/>
    <w:rsid w:val="00AB1EFA"/>
    <w:rsid w:val="00B0783D"/>
    <w:rsid w:val="00B10EB8"/>
    <w:rsid w:val="00D76763"/>
    <w:rsid w:val="00E05894"/>
    <w:rsid w:val="00E0713D"/>
    <w:rsid w:val="00E07A88"/>
    <w:rsid w:val="00E3294C"/>
    <w:rsid w:val="00EB5B65"/>
    <w:rsid w:val="00F22158"/>
    <w:rsid w:val="00F501BE"/>
    <w:rsid w:val="00FC43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4E3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6226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891242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795650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FC436A"/>
    <w:rPr>
      <w:rFonts w:cs="Times New Roman"/>
      <w:color w:val="800080"/>
      <w:u w:val="single"/>
    </w:rPr>
  </w:style>
  <w:style w:type="paragraph" w:styleId="Header">
    <w:name w:val="header"/>
    <w:basedOn w:val="Normal"/>
    <w:link w:val="HeaderChar"/>
    <w:uiPriority w:val="99"/>
    <w:rsid w:val="00E07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071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07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0713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373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8</Pages>
  <Words>1641</Words>
  <Characters>9358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4</cp:revision>
  <dcterms:created xsi:type="dcterms:W3CDTF">2020-06-01T17:51:00Z</dcterms:created>
  <dcterms:modified xsi:type="dcterms:W3CDTF">2020-06-16T10:11:00Z</dcterms:modified>
</cp:coreProperties>
</file>